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0F" w:rsidRDefault="00FF0E0F">
      <w:pPr>
        <w:framePr w:wrap="none" w:vAnchor="page" w:hAnchor="page" w:x="572" w:y="10390"/>
        <w:rPr>
          <w:sz w:val="2"/>
          <w:szCs w:val="2"/>
        </w:rPr>
      </w:pPr>
      <w:r w:rsidRPr="005157F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28pt;height:285.75pt;visibility:visible">
            <v:imagedata r:id="rId7" o:title=""/>
          </v:shape>
        </w:pict>
      </w:r>
    </w:p>
    <w:p w:rsidR="00FF0E0F" w:rsidRDefault="00FF0E0F">
      <w:pPr>
        <w:pStyle w:val="10"/>
        <w:framePr w:w="10800" w:h="9373" w:hRule="exact" w:wrap="none" w:vAnchor="page" w:hAnchor="page" w:x="567" w:y="913"/>
        <w:shd w:val="clear" w:color="auto" w:fill="auto"/>
        <w:spacing w:after="85" w:line="380" w:lineRule="exact"/>
        <w:ind w:left="4860"/>
      </w:pPr>
      <w:bookmarkStart w:id="0" w:name="bookmark0"/>
      <w:r>
        <w:t>ПАМЯТКА</w:t>
      </w:r>
      <w:bookmarkEnd w:id="0"/>
    </w:p>
    <w:p w:rsidR="00FF0E0F" w:rsidRDefault="00FF0E0F">
      <w:pPr>
        <w:pStyle w:val="20"/>
        <w:framePr w:w="10800" w:h="9373" w:hRule="exact" w:wrap="none" w:vAnchor="page" w:hAnchor="page" w:x="567" w:y="913"/>
        <w:shd w:val="clear" w:color="auto" w:fill="auto"/>
        <w:spacing w:before="0" w:after="101" w:line="300" w:lineRule="exact"/>
        <w:ind w:left="300" w:firstLine="740"/>
      </w:pPr>
      <w:r>
        <w:t>для граждан, осуществляющих заготовку и сбор валежника для</w:t>
      </w:r>
    </w:p>
    <w:p w:rsidR="00FF0E0F" w:rsidRDefault="00FF0E0F">
      <w:pPr>
        <w:pStyle w:val="20"/>
        <w:framePr w:w="10800" w:h="9373" w:hRule="exact" w:wrap="none" w:vAnchor="page" w:hAnchor="page" w:x="567" w:y="913"/>
        <w:shd w:val="clear" w:color="auto" w:fill="auto"/>
        <w:spacing w:before="0" w:after="175" w:line="300" w:lineRule="exact"/>
        <w:ind w:right="260"/>
        <w:jc w:val="center"/>
      </w:pPr>
      <w:r>
        <w:t>собственных нужд</w:t>
      </w:r>
    </w:p>
    <w:p w:rsidR="00FF0E0F" w:rsidRDefault="00FF0E0F">
      <w:pPr>
        <w:pStyle w:val="3"/>
        <w:framePr w:w="10800" w:h="9373" w:hRule="exact" w:wrap="none" w:vAnchor="page" w:hAnchor="page" w:x="567" w:y="913"/>
        <w:shd w:val="clear" w:color="auto" w:fill="auto"/>
        <w:spacing w:before="0"/>
        <w:ind w:left="300" w:right="20" w:firstLine="740"/>
      </w:pPr>
      <w:r>
        <w:t xml:space="preserve">Федеральным законом от 18.04.2018 № 77-ФЗ «О внесении изменения в статью 32 Лесного кодекса Российской Федерации» в часть 2 статьи 32 Лесного кодекса Российской Федерации (далее - Лесной кодекс) внесены изменения, в соответствии с которыми валежник отнесен к </w:t>
      </w:r>
      <w:r>
        <w:rPr>
          <w:rStyle w:val="13pt"/>
          <w:spacing w:val="-1"/>
          <w:lang w:eastAsia="ru-RU"/>
        </w:rPr>
        <w:t xml:space="preserve">недревесным лесным ресурсам, </w:t>
      </w:r>
      <w:r>
        <w:t>заготовка и сбор которых осуществляются в соответствии с положениями Лесного кодекса.</w:t>
      </w:r>
    </w:p>
    <w:p w:rsidR="00FF0E0F" w:rsidRDefault="00FF0E0F">
      <w:pPr>
        <w:pStyle w:val="3"/>
        <w:framePr w:w="10800" w:h="9373" w:hRule="exact" w:wrap="none" w:vAnchor="page" w:hAnchor="page" w:x="567" w:y="913"/>
        <w:shd w:val="clear" w:color="auto" w:fill="auto"/>
        <w:spacing w:before="0" w:line="274" w:lineRule="exact"/>
        <w:ind w:left="300" w:right="20" w:firstLine="740"/>
      </w:pPr>
      <w:r>
        <w:t>Заготовка недревесных лесных ресурсов регламентирована положениями Лесного кодекса, а именно статей 32 «Заготовка и сбор недревесных лесных ресурсов» и 33 «Заготовка и сбор гражданами недревесных лесных ресурсов для собственных нужд».</w:t>
      </w:r>
    </w:p>
    <w:p w:rsidR="00FF0E0F" w:rsidRDefault="00FF0E0F">
      <w:pPr>
        <w:pStyle w:val="3"/>
        <w:framePr w:w="10800" w:h="9373" w:hRule="exact" w:wrap="none" w:vAnchor="page" w:hAnchor="page" w:x="567" w:y="913"/>
        <w:shd w:val="clear" w:color="auto" w:fill="auto"/>
        <w:spacing w:before="0" w:line="274" w:lineRule="exact"/>
        <w:ind w:left="300" w:right="20" w:firstLine="740"/>
      </w:pPr>
      <w:r>
        <w:t xml:space="preserve">Заготовка и сбор гражданами недревесных лесных ресурсов, за исключением елей и деревьев других хвойных пород для новогодних праздников, для собственных нужд осуществляются в соответствии со статьей </w:t>
      </w:r>
      <w:r>
        <w:rPr>
          <w:rStyle w:val="a0"/>
          <w:lang w:eastAsia="ru-RU"/>
        </w:rPr>
        <w:t xml:space="preserve">11 </w:t>
      </w:r>
      <w:r>
        <w:t xml:space="preserve">Лесного кодекса, которая устанавливает, что граждане </w:t>
      </w:r>
      <w:r>
        <w:rPr>
          <w:rStyle w:val="a0"/>
          <w:lang w:eastAsia="ru-RU"/>
        </w:rPr>
        <w:t>имеют право свободно и бесплатно пребывать в лесах, осуществлять для собственных нужд, заготовку и ^сбор недревесных лесных ресурсов.</w:t>
      </w:r>
    </w:p>
    <w:p w:rsidR="00FF0E0F" w:rsidRDefault="00FF0E0F">
      <w:pPr>
        <w:pStyle w:val="3"/>
        <w:framePr w:w="10800" w:h="9373" w:hRule="exact" w:wrap="none" w:vAnchor="page" w:hAnchor="page" w:x="567" w:y="913"/>
        <w:shd w:val="clear" w:color="auto" w:fill="auto"/>
        <w:spacing w:before="0" w:line="274" w:lineRule="exact"/>
        <w:ind w:left="300" w:right="20" w:firstLine="740"/>
      </w:pPr>
      <w:r>
        <w:t>При осуществлении вышеуказанной деятельности граждане обязаны соблюдать правила пожарной безопасности в лесах, правила санитарной безопасности в лесах, правила лесовосстановления и правила ухода за лесами.</w:t>
      </w:r>
    </w:p>
    <w:p w:rsidR="00FF0E0F" w:rsidRDefault="00FF0E0F">
      <w:pPr>
        <w:pStyle w:val="31"/>
        <w:framePr w:w="10800" w:h="9373" w:hRule="exact" w:wrap="none" w:vAnchor="page" w:hAnchor="page" w:x="567" w:y="913"/>
        <w:shd w:val="clear" w:color="auto" w:fill="auto"/>
        <w:ind w:left="300" w:right="20" w:firstLine="740"/>
      </w:pPr>
      <w:r>
        <w:t>В соответствии с частью 4 статьи 33 Лесного кодекса, порядок заготовки и сбора гражданами недревесных лесных ресурсов для собственных нужд устанавливается законом субъекта Российской Федерации.</w:t>
      </w:r>
    </w:p>
    <w:p w:rsidR="00FF0E0F" w:rsidRDefault="00FF0E0F">
      <w:pPr>
        <w:pStyle w:val="3"/>
        <w:framePr w:w="10800" w:h="9373" w:hRule="exact" w:wrap="none" w:vAnchor="page" w:hAnchor="page" w:x="567" w:y="913"/>
        <w:shd w:val="clear" w:color="auto" w:fill="auto"/>
        <w:spacing w:before="0" w:after="581"/>
        <w:ind w:left="300" w:right="20" w:firstLine="740"/>
        <w:jc w:val="left"/>
      </w:pPr>
      <w:r>
        <w:rPr>
          <w:rStyle w:val="11"/>
          <w:lang w:eastAsia="ru-RU"/>
        </w:rPr>
        <w:t xml:space="preserve">К собственным нуждам граждан относятся потребности граждан и членов их семей в лесных ресурсах, предусматривающие конечное использования лесных ресурсов внутри семьи </w:t>
      </w:r>
      <w:r>
        <w:rPr>
          <w:rStyle w:val="13"/>
          <w:lang w:eastAsia="ru-RU"/>
        </w:rPr>
        <w:t xml:space="preserve">Примеры валежника </w:t>
      </w:r>
      <w:r>
        <w:rPr>
          <w:rStyle w:val="131"/>
          <w:lang w:eastAsia="ru-RU"/>
        </w:rPr>
        <w:t>(смотри изображения №№ 1,2,3).</w:t>
      </w:r>
    </w:p>
    <w:p w:rsidR="00FF0E0F" w:rsidRDefault="00FF0E0F">
      <w:pPr>
        <w:pStyle w:val="40"/>
        <w:framePr w:w="10800" w:h="9373" w:hRule="exact" w:wrap="none" w:vAnchor="page" w:hAnchor="page" w:x="567" w:y="913"/>
        <w:shd w:val="clear" w:color="auto" w:fill="auto"/>
        <w:spacing w:before="0" w:after="0"/>
        <w:ind w:left="8880" w:right="20"/>
      </w:pPr>
      <w:r>
        <w:rPr>
          <w:rStyle w:val="40pt"/>
          <w:i/>
          <w:iCs/>
          <w:lang w:eastAsia="ru-RU"/>
        </w:rPr>
        <w:t>Изображение № 1 Валежник</w:t>
      </w:r>
    </w:p>
    <w:p w:rsidR="00FF0E0F" w:rsidRDefault="00FF0E0F">
      <w:pPr>
        <w:rPr>
          <w:sz w:val="2"/>
          <w:szCs w:val="2"/>
        </w:rPr>
        <w:sectPr w:rsidR="00FF0E0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F0E0F" w:rsidRDefault="00FF0E0F">
      <w:pPr>
        <w:pStyle w:val="40"/>
        <w:framePr w:w="10690" w:h="633" w:hRule="exact" w:wrap="none" w:vAnchor="page" w:hAnchor="page" w:x="622" w:y="1298"/>
        <w:shd w:val="clear" w:color="auto" w:fill="auto"/>
        <w:spacing w:before="0" w:after="0" w:line="288" w:lineRule="exact"/>
        <w:ind w:left="8760" w:right="20"/>
      </w:pPr>
      <w:r>
        <w:t>Изображение № 2 Валежник</w:t>
      </w:r>
    </w:p>
    <w:p w:rsidR="00FF0E0F" w:rsidRDefault="00FF0E0F">
      <w:pPr>
        <w:framePr w:wrap="none" w:vAnchor="page" w:hAnchor="page" w:x="627" w:y="2209"/>
        <w:rPr>
          <w:sz w:val="2"/>
          <w:szCs w:val="2"/>
        </w:rPr>
      </w:pPr>
      <w:r w:rsidRPr="005157F9">
        <w:rPr>
          <w:noProof/>
        </w:rPr>
        <w:pict>
          <v:shape id="Рисунок 2" o:spid="_x0000_i1026" type="#_x0000_t75" style="width:527.25pt;height:265.5pt;visibility:visible">
            <v:imagedata r:id="rId8" o:title=""/>
          </v:shape>
        </w:pict>
      </w:r>
    </w:p>
    <w:p w:rsidR="00FF0E0F" w:rsidRDefault="00FF0E0F">
      <w:pPr>
        <w:pStyle w:val="40"/>
        <w:framePr w:w="10690" w:h="615" w:hRule="exact" w:wrap="none" w:vAnchor="page" w:hAnchor="page" w:x="622" w:y="7866"/>
        <w:shd w:val="clear" w:color="auto" w:fill="auto"/>
        <w:spacing w:before="0" w:after="0" w:line="278" w:lineRule="exact"/>
        <w:ind w:left="8760" w:right="20"/>
      </w:pPr>
      <w:r>
        <w:t>Изображение № 3 Валежник</w:t>
      </w:r>
    </w:p>
    <w:p w:rsidR="00FF0E0F" w:rsidRDefault="00FF0E0F">
      <w:pPr>
        <w:framePr w:wrap="none" w:vAnchor="page" w:hAnchor="page" w:x="800" w:y="8895"/>
        <w:rPr>
          <w:sz w:val="2"/>
          <w:szCs w:val="2"/>
        </w:rPr>
      </w:pPr>
      <w:r w:rsidRPr="005157F9">
        <w:rPr>
          <w:noProof/>
        </w:rPr>
        <w:pict>
          <v:shape id="Рисунок 3" o:spid="_x0000_i1027" type="#_x0000_t75" style="width:525.75pt;height:280.5pt;visibility:visible">
            <v:imagedata r:id="rId9" o:title=""/>
          </v:shape>
        </w:pict>
      </w:r>
    </w:p>
    <w:p w:rsidR="00FF0E0F" w:rsidRDefault="00FF0E0F">
      <w:pPr>
        <w:rPr>
          <w:sz w:val="2"/>
          <w:szCs w:val="2"/>
        </w:rPr>
        <w:sectPr w:rsidR="00FF0E0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F0E0F" w:rsidRDefault="00FF0E0F">
      <w:pPr>
        <w:pStyle w:val="22"/>
        <w:framePr w:w="2626" w:h="1162" w:hRule="exact" w:wrap="none" w:vAnchor="page" w:hAnchor="page" w:x="8820" w:y="929"/>
        <w:shd w:val="clear" w:color="auto" w:fill="auto"/>
        <w:ind w:right="20"/>
      </w:pPr>
      <w:r>
        <w:t>Изображение № 4 Сухостойное дерево. Не является валежником Изображение № 5</w:t>
      </w:r>
    </w:p>
    <w:p w:rsidR="00FF0E0F" w:rsidRDefault="00FF0E0F">
      <w:pPr>
        <w:framePr w:wrap="none" w:vAnchor="page" w:hAnchor="page" w:x="632" w:y="2046"/>
        <w:rPr>
          <w:sz w:val="2"/>
          <w:szCs w:val="2"/>
        </w:rPr>
      </w:pPr>
      <w:r w:rsidRPr="005157F9">
        <w:rPr>
          <w:noProof/>
        </w:rPr>
        <w:pict>
          <v:shape id="Рисунок 4" o:spid="_x0000_i1028" type="#_x0000_t75" style="width:540.75pt;height:293.25pt;visibility:visible">
            <v:imagedata r:id="rId10" o:title=""/>
          </v:shape>
        </w:pict>
      </w:r>
    </w:p>
    <w:p w:rsidR="00FF0E0F" w:rsidRDefault="00FF0E0F">
      <w:pPr>
        <w:pStyle w:val="a2"/>
        <w:framePr w:w="10474" w:h="874" w:hRule="exact" w:wrap="none" w:vAnchor="page" w:hAnchor="page" w:x="939" w:y="7913"/>
        <w:shd w:val="clear" w:color="auto" w:fill="auto"/>
        <w:spacing w:line="274" w:lineRule="exact"/>
        <w:ind w:firstLine="700"/>
        <w:jc w:val="both"/>
      </w:pPr>
      <w:r>
        <w:t>Кроме т</w:t>
      </w:r>
      <w:bookmarkStart w:id="1" w:name="_GoBack"/>
      <w:r>
        <w:t>ого, необходимо обратить внимание, что деревья, которые лежат на земле, но не имеют признаков естественного отмиран</w:t>
      </w:r>
      <w:bookmarkEnd w:id="1"/>
      <w:r>
        <w:t xml:space="preserve">ия (имеют зеленую листву или хвою), определять как «мертвые» не допускается </w:t>
      </w:r>
      <w:r>
        <w:rPr>
          <w:rStyle w:val="a3"/>
          <w:lang w:eastAsia="ru-RU"/>
        </w:rPr>
        <w:t>(смотри изображение № 5).</w:t>
      </w:r>
    </w:p>
    <w:p w:rsidR="00FF0E0F" w:rsidRDefault="00FF0E0F">
      <w:pPr>
        <w:pStyle w:val="40"/>
        <w:framePr w:w="10978" w:h="898" w:hRule="exact" w:wrap="none" w:vAnchor="page" w:hAnchor="page" w:x="478" w:y="9277"/>
        <w:shd w:val="clear" w:color="auto" w:fill="auto"/>
        <w:spacing w:before="0" w:after="0" w:line="278" w:lineRule="exact"/>
        <w:ind w:left="5100" w:right="40"/>
      </w:pPr>
      <w:r>
        <w:t>Лежащее на поверхности земли ветровальное дерево, не имеющее признаков отмирания.</w:t>
      </w:r>
    </w:p>
    <w:p w:rsidR="00FF0E0F" w:rsidRDefault="00FF0E0F">
      <w:pPr>
        <w:pStyle w:val="40"/>
        <w:framePr w:w="10978" w:h="898" w:hRule="exact" w:wrap="none" w:vAnchor="page" w:hAnchor="page" w:x="478" w:y="9277"/>
        <w:shd w:val="clear" w:color="auto" w:fill="auto"/>
        <w:spacing w:before="0" w:after="0" w:line="278" w:lineRule="exact"/>
        <w:ind w:right="40"/>
      </w:pPr>
      <w:r>
        <w:t>Не является валежником</w:t>
      </w:r>
    </w:p>
    <w:p w:rsidR="00FF0E0F" w:rsidRDefault="00FF0E0F">
      <w:pPr>
        <w:framePr w:wrap="none" w:vAnchor="page" w:hAnchor="page" w:x="483" w:y="10331"/>
        <w:rPr>
          <w:sz w:val="2"/>
          <w:szCs w:val="2"/>
        </w:rPr>
      </w:pPr>
      <w:r w:rsidRPr="005157F9">
        <w:rPr>
          <w:noProof/>
        </w:rPr>
        <w:pict>
          <v:shape id="Рисунок 5" o:spid="_x0000_i1029" type="#_x0000_t75" style="width:547.5pt;height:274.5pt;visibility:visible">
            <v:imagedata r:id="rId11" o:title=""/>
          </v:shape>
        </w:pict>
      </w:r>
    </w:p>
    <w:p w:rsidR="00FF0E0F" w:rsidRDefault="00FF0E0F">
      <w:pPr>
        <w:rPr>
          <w:sz w:val="2"/>
          <w:szCs w:val="2"/>
        </w:rPr>
        <w:sectPr w:rsidR="00FF0E0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F0E0F" w:rsidRDefault="00FF0E0F">
      <w:pPr>
        <w:pStyle w:val="3"/>
        <w:framePr w:w="10838" w:h="3343" w:hRule="exact" w:wrap="none" w:vAnchor="page" w:hAnchor="page" w:x="548" w:y="505"/>
        <w:shd w:val="clear" w:color="auto" w:fill="auto"/>
        <w:spacing w:before="0" w:line="274" w:lineRule="exact"/>
        <w:ind w:left="320" w:right="20"/>
      </w:pPr>
      <w:r>
        <w:t>Ветровальные деревья (вывернутые с корневищем) не являются мертвыми деревьями, хотя они лежат на земле, но могут продолжать жить, расти и даже давать потомство (вегетативное).</w:t>
      </w:r>
    </w:p>
    <w:p w:rsidR="00FF0E0F" w:rsidRDefault="00FF0E0F">
      <w:pPr>
        <w:pStyle w:val="3"/>
        <w:framePr w:w="10838" w:h="3343" w:hRule="exact" w:wrap="none" w:vAnchor="page" w:hAnchor="page" w:x="548" w:y="505"/>
        <w:shd w:val="clear" w:color="auto" w:fill="auto"/>
        <w:spacing w:before="0" w:line="274" w:lineRule="exact"/>
        <w:ind w:left="320" w:right="20"/>
      </w:pPr>
      <w:r>
        <w:t>Ветровальные и буреломные деревья — потенциально являются мертвыми, необходимо лишь время для, того, чтобы проявились признаки усыхания (омертвления) данных деревьев.</w:t>
      </w:r>
    </w:p>
    <w:p w:rsidR="00FF0E0F" w:rsidRDefault="00FF0E0F">
      <w:pPr>
        <w:pStyle w:val="3"/>
        <w:framePr w:w="10838" w:h="3343" w:hRule="exact" w:wrap="none" w:vAnchor="page" w:hAnchor="page" w:x="548" w:y="505"/>
        <w:shd w:val="clear" w:color="auto" w:fill="auto"/>
        <w:spacing w:before="0" w:line="274" w:lineRule="exact"/>
        <w:ind w:left="320" w:right="20"/>
      </w:pPr>
      <w:r>
        <w:t>К сбору валежника следует отнести все то, что не требует проведения спиливания, срубания и срезания деревьев, кустарников, влекущее отделение стволовой части дерева от корневой системы.</w:t>
      </w:r>
    </w:p>
    <w:p w:rsidR="00FF0E0F" w:rsidRDefault="00FF0E0F">
      <w:pPr>
        <w:pStyle w:val="3"/>
        <w:framePr w:w="10838" w:h="3343" w:hRule="exact" w:wrap="none" w:vAnchor="page" w:hAnchor="page" w:x="548" w:y="505"/>
        <w:shd w:val="clear" w:color="auto" w:fill="auto"/>
        <w:spacing w:before="0" w:line="274" w:lineRule="exact"/>
        <w:ind w:left="320" w:right="20"/>
      </w:pPr>
      <w:r>
        <w:t xml:space="preserve">Оставленные на лесосеке срубленные хлысты, бревна, старые штабели, являются собственностью арендатора лесного участка, соответственно забрать такую древесину нельзя </w:t>
      </w:r>
      <w:r>
        <w:rPr>
          <w:rStyle w:val="a4"/>
          <w:lang w:eastAsia="ru-RU"/>
        </w:rPr>
        <w:t>(смотри изображения № 6, 7).</w:t>
      </w:r>
    </w:p>
    <w:p w:rsidR="00FF0E0F" w:rsidRDefault="00FF0E0F">
      <w:pPr>
        <w:pStyle w:val="40"/>
        <w:framePr w:w="10838" w:h="3343" w:hRule="exact" w:wrap="none" w:vAnchor="page" w:hAnchor="page" w:x="548" w:y="505"/>
        <w:shd w:val="clear" w:color="auto" w:fill="auto"/>
        <w:spacing w:before="0" w:after="0" w:line="274" w:lineRule="exact"/>
        <w:ind w:left="6560" w:right="20"/>
      </w:pPr>
      <w:r>
        <w:t>Изображение № 6 Заготовленная древесина на лесосеке. Не является валежником</w:t>
      </w:r>
    </w:p>
    <w:p w:rsidR="00FF0E0F" w:rsidRDefault="00FF0E0F">
      <w:pPr>
        <w:framePr w:wrap="none" w:vAnchor="page" w:hAnchor="page" w:x="552" w:y="3860"/>
        <w:rPr>
          <w:sz w:val="2"/>
          <w:szCs w:val="2"/>
        </w:rPr>
      </w:pPr>
      <w:r w:rsidRPr="005157F9">
        <w:rPr>
          <w:noProof/>
        </w:rPr>
        <w:pict>
          <v:shape id="Рисунок 6" o:spid="_x0000_i1030" type="#_x0000_t75" style="width:536.25pt;height:285pt;visibility:visible">
            <v:imagedata r:id="rId12" o:title=""/>
          </v:shape>
        </w:pict>
      </w:r>
    </w:p>
    <w:p w:rsidR="00FF0E0F" w:rsidRDefault="00FF0E0F">
      <w:pPr>
        <w:pStyle w:val="22"/>
        <w:framePr w:w="4776" w:h="883" w:hRule="exact" w:wrap="none" w:vAnchor="page" w:hAnchor="page" w:x="6586" w:y="9507"/>
        <w:shd w:val="clear" w:color="auto" w:fill="auto"/>
        <w:ind w:right="20"/>
      </w:pPr>
      <w:r>
        <w:t>Изображение №</w:t>
      </w:r>
      <w:r>
        <w:rPr>
          <w:rStyle w:val="23"/>
          <w:lang w:eastAsia="ru-RU"/>
        </w:rPr>
        <w:t xml:space="preserve"> 7 </w:t>
      </w:r>
      <w:r>
        <w:t>Брошенная древесина вдоль лесовозных дорог.</w:t>
      </w:r>
    </w:p>
    <w:p w:rsidR="00FF0E0F" w:rsidRDefault="00FF0E0F">
      <w:pPr>
        <w:pStyle w:val="22"/>
        <w:framePr w:w="4776" w:h="883" w:hRule="exact" w:wrap="none" w:vAnchor="page" w:hAnchor="page" w:x="6586" w:y="9507"/>
        <w:shd w:val="clear" w:color="auto" w:fill="auto"/>
        <w:ind w:right="20"/>
      </w:pPr>
      <w:r>
        <w:t>Не является валежником</w:t>
      </w:r>
    </w:p>
    <w:p w:rsidR="00FF0E0F" w:rsidRDefault="00FF0E0F">
      <w:pPr>
        <w:framePr w:wrap="none" w:vAnchor="page" w:hAnchor="page" w:x="864" w:y="10609"/>
        <w:rPr>
          <w:sz w:val="2"/>
          <w:szCs w:val="2"/>
        </w:rPr>
      </w:pPr>
      <w:r w:rsidRPr="005157F9">
        <w:rPr>
          <w:noProof/>
        </w:rPr>
        <w:pict>
          <v:shape id="Рисунок 7" o:spid="_x0000_i1031" type="#_x0000_t75" style="width:525.75pt;height:286.5pt;visibility:visible">
            <v:imagedata r:id="rId13" o:title=""/>
          </v:shape>
        </w:pict>
      </w:r>
    </w:p>
    <w:p w:rsidR="00FF0E0F" w:rsidRDefault="00FF0E0F">
      <w:pPr>
        <w:rPr>
          <w:sz w:val="2"/>
          <w:szCs w:val="2"/>
        </w:rPr>
        <w:sectPr w:rsidR="00FF0E0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t xml:space="preserve">Таким образом, для правильного отнесения того или иного дерева (или его части) к валежнику, необходимо совмещение в себе </w:t>
      </w:r>
      <w:r>
        <w:rPr>
          <w:rStyle w:val="a0"/>
          <w:lang w:eastAsia="ru-RU"/>
        </w:rPr>
        <w:t>следующих критериев:</w:t>
      </w:r>
    </w:p>
    <w:p w:rsidR="00FF0E0F" w:rsidRDefault="00FF0E0F">
      <w:pPr>
        <w:pStyle w:val="31"/>
        <w:framePr w:w="10517" w:h="10022" w:hRule="exact" w:wrap="none" w:vAnchor="page" w:hAnchor="page" w:x="708" w:y="800"/>
        <w:numPr>
          <w:ilvl w:val="0"/>
          <w:numId w:val="1"/>
        </w:numPr>
        <w:shd w:val="clear" w:color="auto" w:fill="auto"/>
        <w:tabs>
          <w:tab w:val="left" w:pos="928"/>
        </w:tabs>
        <w:ind w:left="20"/>
      </w:pPr>
      <w:r>
        <w:t>дерево или его часть лежит на поверхности земли;</w:t>
      </w:r>
    </w:p>
    <w:p w:rsidR="00FF0E0F" w:rsidRDefault="00FF0E0F">
      <w:pPr>
        <w:pStyle w:val="31"/>
        <w:framePr w:w="10517" w:h="10022" w:hRule="exact" w:wrap="none" w:vAnchor="page" w:hAnchor="page" w:x="708" w:y="800"/>
        <w:numPr>
          <w:ilvl w:val="0"/>
          <w:numId w:val="1"/>
        </w:numPr>
        <w:shd w:val="clear" w:color="auto" w:fill="auto"/>
        <w:tabs>
          <w:tab w:val="left" w:pos="928"/>
        </w:tabs>
        <w:ind w:left="20"/>
      </w:pPr>
      <w:r>
        <w:t>дерево имеет признаки естественного отмирания (является мертвым);</w:t>
      </w:r>
    </w:p>
    <w:p w:rsidR="00FF0E0F" w:rsidRDefault="00FF0E0F">
      <w:pPr>
        <w:pStyle w:val="31"/>
        <w:framePr w:w="10517" w:h="10022" w:hRule="exact" w:wrap="none" w:vAnchor="page" w:hAnchor="page" w:x="708" w:y="800"/>
        <w:numPr>
          <w:ilvl w:val="0"/>
          <w:numId w:val="1"/>
        </w:numPr>
        <w:shd w:val="clear" w:color="auto" w:fill="auto"/>
        <w:tabs>
          <w:tab w:val="left" w:pos="928"/>
        </w:tabs>
        <w:ind w:left="20" w:right="20"/>
      </w:pPr>
      <w:r>
        <w:t>деревья или их части не расположены в месте проведения лесосечных работ, на них отсутствуют признаки опиливания, срезания или срубания.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t>К признакам естественного отмирания деревьев следует относить отсутствие на ветвях и вершине хвои и листвы, прекращение сокодвижения, частичное или полное отслоение коры от ствола дерева, изменение цвета древесины (древесина темнеет, приобретает серый, темно- коричневый цвет), наличие на древесине стволовой гнили, дупла, трутовых грибов, плесени, мха, присутствие следов заселения стволовыми вредителями (короед, лубоед, усач).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rPr>
          <w:rStyle w:val="24"/>
          <w:lang w:eastAsia="ru-RU"/>
        </w:rPr>
        <w:t>Очень важно отметить, что незнание правильного толкования понятия валежник и правил его сбора может привести к административной и даже уголовной ответственности.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t>Так, за самовольную заготовку древесины сухостойных деревьев либо ветровальных, буреломных, снеговальных, снеголомных деревьев не являющихся мертвыми гражданин может быть привлечен:</w:t>
      </w:r>
    </w:p>
    <w:p w:rsidR="00FF0E0F" w:rsidRDefault="00FF0E0F">
      <w:pPr>
        <w:pStyle w:val="3"/>
        <w:framePr w:w="10517" w:h="10022" w:hRule="exact" w:wrap="none" w:vAnchor="page" w:hAnchor="page" w:x="708" w:y="800"/>
        <w:numPr>
          <w:ilvl w:val="0"/>
          <w:numId w:val="2"/>
        </w:numPr>
        <w:shd w:val="clear" w:color="auto" w:fill="auto"/>
        <w:tabs>
          <w:tab w:val="left" w:pos="928"/>
        </w:tabs>
        <w:spacing w:before="0" w:line="274" w:lineRule="exact"/>
        <w:ind w:left="20" w:right="20"/>
      </w:pPr>
      <w:r>
        <w:t>к административной ответственности в соответствии со статьей 8.28 Кодекса Российской Федерации об административных правонарушениях — незаконная рубка, повреждение лесных насаждений или самовольное выкапывание в лесах деревьев, кустарников, лиан.</w:t>
      </w:r>
    </w:p>
    <w:p w:rsidR="00FF0E0F" w:rsidRDefault="00FF0E0F">
      <w:pPr>
        <w:pStyle w:val="3"/>
        <w:framePr w:w="10517" w:h="10022" w:hRule="exact" w:wrap="none" w:vAnchor="page" w:hAnchor="page" w:x="708" w:y="800"/>
        <w:numPr>
          <w:ilvl w:val="0"/>
          <w:numId w:val="2"/>
        </w:numPr>
        <w:shd w:val="clear" w:color="auto" w:fill="auto"/>
        <w:tabs>
          <w:tab w:val="left" w:pos="928"/>
        </w:tabs>
        <w:spacing w:before="0" w:line="274" w:lineRule="exact"/>
        <w:ind w:left="20" w:right="20"/>
      </w:pPr>
      <w:r>
        <w:t>к уголовной ответственности в соответствии со статьей 260 Уголовного кодекса Российской Федерации — незаконная рубка лесных насаждений.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t>За самовольное присвоение находящейся в лесу древесины, полученной в ходе заготовки, либо проведения лесохозяйственных мероприятий, связанных с рубкой деревьев, кустарников и лиан третьими лицами гражданин может быть привлечен:</w:t>
      </w:r>
    </w:p>
    <w:p w:rsidR="00FF0E0F" w:rsidRDefault="00FF0E0F">
      <w:pPr>
        <w:pStyle w:val="3"/>
        <w:framePr w:w="10517" w:h="10022" w:hRule="exact" w:wrap="none" w:vAnchor="page" w:hAnchor="page" w:x="708" w:y="800"/>
        <w:numPr>
          <w:ilvl w:val="0"/>
          <w:numId w:val="2"/>
        </w:numPr>
        <w:shd w:val="clear" w:color="auto" w:fill="auto"/>
        <w:tabs>
          <w:tab w:val="left" w:pos="928"/>
        </w:tabs>
        <w:spacing w:before="0" w:line="274" w:lineRule="exact"/>
        <w:ind w:left="20" w:right="20"/>
      </w:pPr>
      <w:r>
        <w:t>к административной ответственности в соответствии со статьей 7.27 Кодекса Российской Федерации об административных правонарушениях - мелкое хищение.</w:t>
      </w:r>
    </w:p>
    <w:p w:rsidR="00FF0E0F" w:rsidRDefault="00FF0E0F">
      <w:pPr>
        <w:pStyle w:val="3"/>
        <w:framePr w:w="10517" w:h="10022" w:hRule="exact" w:wrap="none" w:vAnchor="page" w:hAnchor="page" w:x="708" w:y="800"/>
        <w:numPr>
          <w:ilvl w:val="0"/>
          <w:numId w:val="2"/>
        </w:numPr>
        <w:shd w:val="clear" w:color="auto" w:fill="auto"/>
        <w:tabs>
          <w:tab w:val="left" w:pos="928"/>
        </w:tabs>
        <w:spacing w:before="0" w:line="274" w:lineRule="exact"/>
        <w:ind w:left="20" w:right="20"/>
      </w:pPr>
      <w:r>
        <w:t>к уголовной ответственности в соответствии со статьей 158 Уголовного кодекса Российской Федерации - кража.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/>
      </w:pPr>
      <w:r>
        <w:t>Заготовка валежника может осуществляться в течение всего года.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/>
      </w:pPr>
      <w:r>
        <w:t>Предельный объем и габаритные размеры собранного валежника не устанавливаются.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rPr>
          <w:rStyle w:val="13pt1"/>
          <w:spacing w:val="-1"/>
          <w:lang w:eastAsia="ru-RU"/>
        </w:rPr>
        <w:t xml:space="preserve">Запрещается </w:t>
      </w:r>
      <w:r>
        <w:rPr>
          <w:rStyle w:val="11"/>
          <w:lang w:eastAsia="ru-RU"/>
        </w:rPr>
        <w:t>заготовка валежника в местах проведения лесосечных работ, на лесосеках, незаконченных рубкой, в местах складирования древесины.</w:t>
      </w:r>
    </w:p>
    <w:p w:rsidR="00FF0E0F" w:rsidRDefault="00FF0E0F">
      <w:pPr>
        <w:pStyle w:val="3"/>
        <w:framePr w:w="10517" w:h="10022" w:hRule="exact" w:wrap="none" w:vAnchor="page" w:hAnchor="page" w:x="708" w:y="800"/>
        <w:shd w:val="clear" w:color="auto" w:fill="auto"/>
        <w:spacing w:before="0" w:line="274" w:lineRule="exact"/>
        <w:ind w:left="20" w:right="20"/>
      </w:pPr>
      <w:r>
        <w:t xml:space="preserve">При заготовке валежника </w:t>
      </w:r>
      <w:r>
        <w:rPr>
          <w:rStyle w:val="a0"/>
          <w:lang w:eastAsia="ru-RU"/>
        </w:rPr>
        <w:t xml:space="preserve">допускается </w:t>
      </w:r>
      <w:r>
        <w:t xml:space="preserve">применение ручного инструмента (ручных пил, топоров, бензопил) </w:t>
      </w:r>
      <w:r>
        <w:rPr>
          <w:rStyle w:val="a4"/>
          <w:lang w:eastAsia="ru-RU"/>
        </w:rPr>
        <w:t>(смотри изображение 8).</w:t>
      </w:r>
    </w:p>
    <w:p w:rsidR="00FF0E0F" w:rsidRDefault="00FF0E0F">
      <w:pPr>
        <w:pStyle w:val="40"/>
        <w:framePr w:w="10517" w:h="10022" w:hRule="exact" w:wrap="none" w:vAnchor="page" w:hAnchor="page" w:x="708" w:y="800"/>
        <w:shd w:val="clear" w:color="auto" w:fill="auto"/>
        <w:spacing w:before="0" w:after="0" w:line="274" w:lineRule="exact"/>
        <w:ind w:left="6060" w:right="20"/>
      </w:pPr>
      <w:r>
        <w:t>Изображение № 8 Разрешенные инструменты для заготовки</w:t>
      </w:r>
    </w:p>
    <w:p w:rsidR="00FF0E0F" w:rsidRDefault="00FF0E0F">
      <w:pPr>
        <w:framePr w:wrap="none" w:vAnchor="page" w:hAnchor="page" w:x="723" w:y="10835"/>
        <w:rPr>
          <w:sz w:val="2"/>
          <w:szCs w:val="2"/>
        </w:rPr>
      </w:pPr>
      <w:r w:rsidRPr="005157F9">
        <w:rPr>
          <w:noProof/>
        </w:rPr>
        <w:pict>
          <v:shape id="Рисунок 8" o:spid="_x0000_i1032" type="#_x0000_t75" style="width:525pt;height:258.75pt;visibility:visible">
            <v:imagedata r:id="rId14" o:title=""/>
          </v:shape>
        </w:pict>
      </w:r>
    </w:p>
    <w:p w:rsidR="00FF0E0F" w:rsidRDefault="00FF0E0F">
      <w:pPr>
        <w:rPr>
          <w:sz w:val="2"/>
          <w:szCs w:val="2"/>
        </w:rPr>
        <w:sectPr w:rsidR="00FF0E0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F0E0F" w:rsidRDefault="00FF0E0F">
      <w:pPr>
        <w:pStyle w:val="3"/>
        <w:framePr w:w="10560" w:h="1685" w:hRule="exact" w:wrap="none" w:vAnchor="page" w:hAnchor="page" w:x="687" w:y="505"/>
        <w:shd w:val="clear" w:color="auto" w:fill="auto"/>
        <w:spacing w:before="0" w:after="240" w:line="269" w:lineRule="exact"/>
        <w:ind w:left="20" w:right="60"/>
        <w:jc w:val="left"/>
      </w:pPr>
      <w:r>
        <w:t xml:space="preserve">Для заготовки и транспортировки валежника </w:t>
      </w:r>
      <w:r>
        <w:rPr>
          <w:rStyle w:val="a0"/>
          <w:lang w:eastAsia="ru-RU"/>
        </w:rPr>
        <w:t xml:space="preserve">не допускается </w:t>
      </w:r>
      <w:r>
        <w:t xml:space="preserve">применение специализированной техники </w:t>
      </w:r>
      <w:r>
        <w:rPr>
          <w:rStyle w:val="a4"/>
          <w:lang w:eastAsia="ru-RU"/>
        </w:rPr>
        <w:t>(смотри изображение № 9).</w:t>
      </w:r>
    </w:p>
    <w:p w:rsidR="00FF0E0F" w:rsidRDefault="00FF0E0F">
      <w:pPr>
        <w:pStyle w:val="40"/>
        <w:framePr w:w="10560" w:h="1685" w:hRule="exact" w:wrap="none" w:vAnchor="page" w:hAnchor="page" w:x="687" w:y="505"/>
        <w:shd w:val="clear" w:color="auto" w:fill="auto"/>
        <w:spacing w:before="0" w:after="0" w:line="269" w:lineRule="exact"/>
        <w:ind w:left="5120" w:right="60"/>
      </w:pPr>
      <w:r>
        <w:t>Изображение № 9 Специализированная техника. Использование для заготовки валежника запрещено</w:t>
      </w:r>
    </w:p>
    <w:p w:rsidR="00FF0E0F" w:rsidRDefault="00FF0E0F">
      <w:pPr>
        <w:framePr w:wrap="none" w:vAnchor="page" w:hAnchor="page" w:x="692" w:y="2550"/>
        <w:rPr>
          <w:sz w:val="2"/>
          <w:szCs w:val="2"/>
        </w:rPr>
      </w:pPr>
      <w:r w:rsidRPr="005157F9">
        <w:rPr>
          <w:noProof/>
        </w:rPr>
        <w:pict>
          <v:shape id="Рисунок 9" o:spid="_x0000_i1033" type="#_x0000_t75" style="width:525.75pt;height:247.5pt;visibility:visible">
            <v:imagedata r:id="rId15" o:title=""/>
          </v:shape>
        </w:pict>
      </w:r>
    </w:p>
    <w:p w:rsidR="00FF0E0F" w:rsidRDefault="00FF0E0F">
      <w:pPr>
        <w:pStyle w:val="3"/>
        <w:framePr w:w="10560" w:h="1143" w:hRule="exact" w:wrap="none" w:vAnchor="page" w:hAnchor="page" w:x="687" w:y="7648"/>
        <w:shd w:val="clear" w:color="auto" w:fill="auto"/>
        <w:spacing w:before="0" w:line="269" w:lineRule="exact"/>
        <w:ind w:left="20" w:right="60"/>
        <w:jc w:val="left"/>
      </w:pPr>
      <w:r>
        <w:t>При заготовке валежника не допускается повреждение почвенного покрова, подроста и молодняка ценных пород, лесных культур.</w:t>
      </w:r>
    </w:p>
    <w:p w:rsidR="00FF0E0F" w:rsidRDefault="00FF0E0F">
      <w:pPr>
        <w:pStyle w:val="3"/>
        <w:framePr w:w="10560" w:h="1143" w:hRule="exact" w:wrap="none" w:vAnchor="page" w:hAnchor="page" w:x="687" w:y="7648"/>
        <w:shd w:val="clear" w:color="auto" w:fill="auto"/>
        <w:spacing w:before="0" w:line="269" w:lineRule="exact"/>
        <w:ind w:left="20" w:right="60"/>
        <w:jc w:val="left"/>
      </w:pPr>
      <w:r>
        <w:t>Ограничение заготовки и сбора гражданами валежника для собственных нужд может устанавливаться в соответствии со статьей 27 Лесного кодекса.</w:t>
      </w:r>
    </w:p>
    <w:p w:rsidR="00FF0E0F" w:rsidRDefault="00FF0E0F">
      <w:pPr>
        <w:framePr w:wrap="none" w:vAnchor="page" w:hAnchor="page" w:x="759" w:y="9649"/>
        <w:rPr>
          <w:sz w:val="2"/>
          <w:szCs w:val="2"/>
        </w:rPr>
      </w:pPr>
      <w:r w:rsidRPr="005157F9">
        <w:rPr>
          <w:noProof/>
        </w:rPr>
        <w:pict>
          <v:shape id="Рисунок 10" o:spid="_x0000_i1034" type="#_x0000_t75" style="width:524.25pt;height:301.5pt;visibility:visible">
            <v:imagedata r:id="rId16" o:title=""/>
          </v:shape>
        </w:pict>
      </w:r>
    </w:p>
    <w:p w:rsidR="00FF0E0F" w:rsidRDefault="00FF0E0F">
      <w:pPr>
        <w:rPr>
          <w:sz w:val="2"/>
          <w:szCs w:val="2"/>
        </w:rPr>
      </w:pPr>
    </w:p>
    <w:sectPr w:rsidR="00FF0E0F" w:rsidSect="008C70C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E0F" w:rsidRDefault="00FF0E0F">
      <w:r>
        <w:separator/>
      </w:r>
    </w:p>
  </w:endnote>
  <w:endnote w:type="continuationSeparator" w:id="1">
    <w:p w:rsidR="00FF0E0F" w:rsidRDefault="00FF0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E0F" w:rsidRDefault="00FF0E0F"/>
  </w:footnote>
  <w:footnote w:type="continuationSeparator" w:id="1">
    <w:p w:rsidR="00FF0E0F" w:rsidRDefault="00FF0E0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02D18"/>
    <w:multiLevelType w:val="multilevel"/>
    <w:tmpl w:val="6B8AEC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A8D42A1"/>
    <w:multiLevelType w:val="multilevel"/>
    <w:tmpl w:val="BD72540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-2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D90"/>
    <w:rsid w:val="00243B61"/>
    <w:rsid w:val="00247966"/>
    <w:rsid w:val="002F71B5"/>
    <w:rsid w:val="005157F9"/>
    <w:rsid w:val="005B584B"/>
    <w:rsid w:val="008335F5"/>
    <w:rsid w:val="008C70CB"/>
    <w:rsid w:val="00A90D90"/>
    <w:rsid w:val="00C070A5"/>
    <w:rsid w:val="00FF0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CB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C70CB"/>
    <w:rPr>
      <w:rFonts w:cs="Times New Roman"/>
      <w:color w:val="0066CC"/>
      <w:u w:val="single"/>
    </w:rPr>
  </w:style>
  <w:style w:type="character" w:customStyle="1" w:styleId="1">
    <w:name w:val="Заголовок №1_"/>
    <w:basedOn w:val="DefaultParagraphFont"/>
    <w:link w:val="10"/>
    <w:uiPriority w:val="99"/>
    <w:locked/>
    <w:rsid w:val="008C70CB"/>
    <w:rPr>
      <w:rFonts w:ascii="Times New Roman" w:hAnsi="Times New Roman" w:cs="Times New Roman"/>
      <w:b/>
      <w:bCs/>
      <w:spacing w:val="-9"/>
      <w:sz w:val="38"/>
      <w:szCs w:val="38"/>
      <w:u w:val="non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C70CB"/>
    <w:rPr>
      <w:rFonts w:ascii="Times New Roman" w:hAnsi="Times New Roman" w:cs="Times New Roman"/>
      <w:b/>
      <w:bCs/>
      <w:spacing w:val="-2"/>
      <w:sz w:val="30"/>
      <w:szCs w:val="30"/>
      <w:u w:val="none"/>
    </w:rPr>
  </w:style>
  <w:style w:type="character" w:customStyle="1" w:styleId="a">
    <w:name w:val="Основной текст_"/>
    <w:basedOn w:val="DefaultParagraphFont"/>
    <w:link w:val="3"/>
    <w:uiPriority w:val="99"/>
    <w:locked/>
    <w:rsid w:val="008C70CB"/>
    <w:rPr>
      <w:rFonts w:ascii="Times New Roman" w:hAnsi="Times New Roman" w:cs="Times New Roman"/>
      <w:spacing w:val="-2"/>
      <w:sz w:val="22"/>
      <w:szCs w:val="22"/>
      <w:u w:val="none"/>
    </w:rPr>
  </w:style>
  <w:style w:type="character" w:customStyle="1" w:styleId="13pt">
    <w:name w:val="Основной текст + 13 pt"/>
    <w:aliases w:val="Полужирный,Интервал 0 pt"/>
    <w:basedOn w:val="a"/>
    <w:uiPriority w:val="99"/>
    <w:rsid w:val="008C70CB"/>
    <w:rPr>
      <w:b/>
      <w:bCs/>
      <w:color w:val="000000"/>
      <w:w w:val="100"/>
      <w:position w:val="0"/>
      <w:sz w:val="26"/>
      <w:szCs w:val="26"/>
      <w:lang w:val="ru-RU"/>
    </w:rPr>
  </w:style>
  <w:style w:type="character" w:customStyle="1" w:styleId="a0">
    <w:name w:val="Основной текст + Полужирный"/>
    <w:basedOn w:val="a"/>
    <w:uiPriority w:val="99"/>
    <w:rsid w:val="008C70CB"/>
    <w:rPr>
      <w:b/>
      <w:bCs/>
      <w:color w:val="000000"/>
      <w:w w:val="100"/>
      <w:position w:val="0"/>
      <w:lang w:val="ru-RU"/>
    </w:rPr>
  </w:style>
  <w:style w:type="character" w:customStyle="1" w:styleId="30">
    <w:name w:val="Основной текст (3)_"/>
    <w:basedOn w:val="DefaultParagraphFont"/>
    <w:link w:val="31"/>
    <w:uiPriority w:val="99"/>
    <w:locked/>
    <w:rsid w:val="008C70CB"/>
    <w:rPr>
      <w:rFonts w:ascii="Times New Roman" w:hAnsi="Times New Roman" w:cs="Times New Roman"/>
      <w:b/>
      <w:bCs/>
      <w:spacing w:val="-2"/>
      <w:sz w:val="22"/>
      <w:szCs w:val="22"/>
      <w:u w:val="none"/>
    </w:rPr>
  </w:style>
  <w:style w:type="character" w:customStyle="1" w:styleId="11">
    <w:name w:val="Основной текст1"/>
    <w:basedOn w:val="a"/>
    <w:uiPriority w:val="99"/>
    <w:rsid w:val="008C70CB"/>
    <w:rPr>
      <w:color w:val="000000"/>
      <w:w w:val="100"/>
      <w:position w:val="0"/>
      <w:lang w:val="ru-RU"/>
    </w:rPr>
  </w:style>
  <w:style w:type="character" w:customStyle="1" w:styleId="13">
    <w:name w:val="Основной текст + 13"/>
    <w:aliases w:val="5 pt,Полужирный2,Интервал 0 pt3"/>
    <w:basedOn w:val="a"/>
    <w:uiPriority w:val="99"/>
    <w:rsid w:val="008C70CB"/>
    <w:rPr>
      <w:b/>
      <w:bCs/>
      <w:color w:val="000000"/>
      <w:spacing w:val="-4"/>
      <w:w w:val="100"/>
      <w:position w:val="0"/>
      <w:sz w:val="27"/>
      <w:szCs w:val="27"/>
      <w:lang w:val="ru-RU"/>
    </w:rPr>
  </w:style>
  <w:style w:type="character" w:customStyle="1" w:styleId="131">
    <w:name w:val="Основной текст + 131"/>
    <w:aliases w:val="5 pt1,Полужирный1,Курсив,Интервал 0 pt2"/>
    <w:basedOn w:val="a"/>
    <w:uiPriority w:val="99"/>
    <w:rsid w:val="008C70CB"/>
    <w:rPr>
      <w:b/>
      <w:bCs/>
      <w:i/>
      <w:iCs/>
      <w:color w:val="000000"/>
      <w:spacing w:val="-7"/>
      <w:w w:val="100"/>
      <w:position w:val="0"/>
      <w:sz w:val="27"/>
      <w:szCs w:val="27"/>
      <w:lang w:val="ru-RU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8C70CB"/>
    <w:rPr>
      <w:rFonts w:ascii="Times New Roman" w:hAnsi="Times New Roman" w:cs="Times New Roman"/>
      <w:i/>
      <w:iCs/>
      <w:spacing w:val="-2"/>
      <w:sz w:val="22"/>
      <w:szCs w:val="22"/>
      <w:u w:val="none"/>
    </w:rPr>
  </w:style>
  <w:style w:type="character" w:customStyle="1" w:styleId="40pt">
    <w:name w:val="Основной текст (4) + Интервал 0 pt"/>
    <w:basedOn w:val="4"/>
    <w:uiPriority w:val="99"/>
    <w:rsid w:val="008C70CB"/>
    <w:rPr>
      <w:color w:val="000000"/>
      <w:spacing w:val="-4"/>
      <w:w w:val="100"/>
      <w:position w:val="0"/>
      <w:lang w:val="ru-RU"/>
    </w:rPr>
  </w:style>
  <w:style w:type="character" w:customStyle="1" w:styleId="21">
    <w:name w:val="Подпись к картинке (2)_"/>
    <w:basedOn w:val="DefaultParagraphFont"/>
    <w:link w:val="22"/>
    <w:uiPriority w:val="99"/>
    <w:locked/>
    <w:rsid w:val="008C70CB"/>
    <w:rPr>
      <w:rFonts w:ascii="Times New Roman" w:hAnsi="Times New Roman" w:cs="Times New Roman"/>
      <w:i/>
      <w:iCs/>
      <w:spacing w:val="-2"/>
      <w:sz w:val="22"/>
      <w:szCs w:val="22"/>
      <w:u w:val="none"/>
    </w:rPr>
  </w:style>
  <w:style w:type="character" w:customStyle="1" w:styleId="a1">
    <w:name w:val="Подпись к картинке_"/>
    <w:basedOn w:val="DefaultParagraphFont"/>
    <w:link w:val="a2"/>
    <w:uiPriority w:val="99"/>
    <w:locked/>
    <w:rsid w:val="008C70CB"/>
    <w:rPr>
      <w:rFonts w:ascii="Times New Roman" w:hAnsi="Times New Roman" w:cs="Times New Roman"/>
      <w:spacing w:val="-2"/>
      <w:sz w:val="22"/>
      <w:szCs w:val="22"/>
      <w:u w:val="none"/>
    </w:rPr>
  </w:style>
  <w:style w:type="character" w:customStyle="1" w:styleId="a3">
    <w:name w:val="Подпись к картинке + Курсив"/>
    <w:basedOn w:val="a1"/>
    <w:uiPriority w:val="99"/>
    <w:rsid w:val="008C70CB"/>
    <w:rPr>
      <w:i/>
      <w:iCs/>
      <w:color w:val="000000"/>
      <w:w w:val="100"/>
      <w:position w:val="0"/>
      <w:lang w:val="ru-RU"/>
    </w:rPr>
  </w:style>
  <w:style w:type="character" w:customStyle="1" w:styleId="a4">
    <w:name w:val="Основной текст + Курсив"/>
    <w:basedOn w:val="a"/>
    <w:uiPriority w:val="99"/>
    <w:rsid w:val="008C70CB"/>
    <w:rPr>
      <w:i/>
      <w:iCs/>
      <w:color w:val="000000"/>
      <w:w w:val="100"/>
      <w:position w:val="0"/>
      <w:lang w:val="ru-RU"/>
    </w:rPr>
  </w:style>
  <w:style w:type="character" w:customStyle="1" w:styleId="23">
    <w:name w:val="Подпись к картинке (2) + Не курсив"/>
    <w:basedOn w:val="21"/>
    <w:uiPriority w:val="99"/>
    <w:rsid w:val="008C70CB"/>
    <w:rPr>
      <w:color w:val="000000"/>
      <w:w w:val="100"/>
      <w:position w:val="0"/>
      <w:lang w:val="ru-RU"/>
    </w:rPr>
  </w:style>
  <w:style w:type="character" w:customStyle="1" w:styleId="24">
    <w:name w:val="Основной текст2"/>
    <w:basedOn w:val="a"/>
    <w:uiPriority w:val="99"/>
    <w:rsid w:val="008C70CB"/>
    <w:rPr>
      <w:color w:val="000000"/>
      <w:w w:val="100"/>
      <w:position w:val="0"/>
      <w:lang w:val="ru-RU"/>
    </w:rPr>
  </w:style>
  <w:style w:type="character" w:customStyle="1" w:styleId="13pt1">
    <w:name w:val="Основной текст + 13 pt1"/>
    <w:aliases w:val="Интервал 0 pt1"/>
    <w:basedOn w:val="a"/>
    <w:uiPriority w:val="99"/>
    <w:rsid w:val="008C70CB"/>
    <w:rPr>
      <w:color w:val="000000"/>
      <w:w w:val="100"/>
      <w:position w:val="0"/>
      <w:sz w:val="26"/>
      <w:szCs w:val="26"/>
      <w:lang w:val="ru-RU"/>
    </w:rPr>
  </w:style>
  <w:style w:type="paragraph" w:customStyle="1" w:styleId="10">
    <w:name w:val="Заголовок №1"/>
    <w:basedOn w:val="Normal"/>
    <w:link w:val="1"/>
    <w:uiPriority w:val="99"/>
    <w:rsid w:val="008C70CB"/>
    <w:pPr>
      <w:shd w:val="clear" w:color="auto" w:fill="FFFFFF"/>
      <w:spacing w:after="180" w:line="240" w:lineRule="atLeast"/>
      <w:outlineLvl w:val="0"/>
    </w:pPr>
    <w:rPr>
      <w:rFonts w:ascii="Times New Roman" w:eastAsia="Times New Roman" w:hAnsi="Times New Roman" w:cs="Times New Roman"/>
      <w:b/>
      <w:bCs/>
      <w:spacing w:val="-9"/>
      <w:sz w:val="38"/>
      <w:szCs w:val="38"/>
    </w:rPr>
  </w:style>
  <w:style w:type="paragraph" w:customStyle="1" w:styleId="20">
    <w:name w:val="Основной текст (2)"/>
    <w:basedOn w:val="Normal"/>
    <w:link w:val="2"/>
    <w:uiPriority w:val="99"/>
    <w:rsid w:val="008C70CB"/>
    <w:pPr>
      <w:shd w:val="clear" w:color="auto" w:fill="FFFFFF"/>
      <w:spacing w:before="180" w:after="180" w:line="240" w:lineRule="atLeast"/>
      <w:jc w:val="both"/>
    </w:pPr>
    <w:rPr>
      <w:rFonts w:ascii="Times New Roman" w:eastAsia="Times New Roman" w:hAnsi="Times New Roman" w:cs="Times New Roman"/>
      <w:b/>
      <w:bCs/>
      <w:spacing w:val="-2"/>
      <w:sz w:val="30"/>
      <w:szCs w:val="30"/>
    </w:rPr>
  </w:style>
  <w:style w:type="paragraph" w:customStyle="1" w:styleId="3">
    <w:name w:val="Основной текст3"/>
    <w:basedOn w:val="Normal"/>
    <w:link w:val="a"/>
    <w:uiPriority w:val="99"/>
    <w:rsid w:val="008C70CB"/>
    <w:pPr>
      <w:shd w:val="clear" w:color="auto" w:fill="FFFFFF"/>
      <w:spacing w:before="300" w:line="298" w:lineRule="exact"/>
      <w:ind w:firstLine="700"/>
      <w:jc w:val="both"/>
    </w:pPr>
    <w:rPr>
      <w:rFonts w:ascii="Times New Roman" w:eastAsia="Times New Roman" w:hAnsi="Times New Roman" w:cs="Times New Roman"/>
      <w:spacing w:val="-2"/>
      <w:sz w:val="22"/>
      <w:szCs w:val="22"/>
    </w:rPr>
  </w:style>
  <w:style w:type="paragraph" w:customStyle="1" w:styleId="31">
    <w:name w:val="Основной текст (3)"/>
    <w:basedOn w:val="Normal"/>
    <w:link w:val="30"/>
    <w:uiPriority w:val="99"/>
    <w:rsid w:val="008C70CB"/>
    <w:pPr>
      <w:shd w:val="clear" w:color="auto" w:fill="FFFFFF"/>
      <w:spacing w:line="274" w:lineRule="exact"/>
      <w:ind w:firstLine="700"/>
      <w:jc w:val="both"/>
    </w:pPr>
    <w:rPr>
      <w:rFonts w:ascii="Times New Roman" w:eastAsia="Times New Roman" w:hAnsi="Times New Roman" w:cs="Times New Roman"/>
      <w:b/>
      <w:bCs/>
      <w:spacing w:val="-2"/>
      <w:sz w:val="22"/>
      <w:szCs w:val="22"/>
    </w:rPr>
  </w:style>
  <w:style w:type="paragraph" w:customStyle="1" w:styleId="40">
    <w:name w:val="Основной текст (4)"/>
    <w:basedOn w:val="Normal"/>
    <w:link w:val="4"/>
    <w:uiPriority w:val="99"/>
    <w:rsid w:val="008C70CB"/>
    <w:pPr>
      <w:shd w:val="clear" w:color="auto" w:fill="FFFFFF"/>
      <w:spacing w:before="600" w:after="300" w:line="322" w:lineRule="exact"/>
      <w:jc w:val="right"/>
    </w:pPr>
    <w:rPr>
      <w:rFonts w:ascii="Times New Roman" w:eastAsia="Times New Roman" w:hAnsi="Times New Roman" w:cs="Times New Roman"/>
      <w:i/>
      <w:iCs/>
      <w:spacing w:val="-2"/>
      <w:sz w:val="22"/>
      <w:szCs w:val="22"/>
    </w:rPr>
  </w:style>
  <w:style w:type="paragraph" w:customStyle="1" w:styleId="22">
    <w:name w:val="Подпись к картинке (2)"/>
    <w:basedOn w:val="Normal"/>
    <w:link w:val="21"/>
    <w:uiPriority w:val="99"/>
    <w:rsid w:val="008C70CB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i/>
      <w:iCs/>
      <w:spacing w:val="-2"/>
      <w:sz w:val="22"/>
      <w:szCs w:val="22"/>
    </w:rPr>
  </w:style>
  <w:style w:type="paragraph" w:customStyle="1" w:styleId="a2">
    <w:name w:val="Подпись к картинке"/>
    <w:basedOn w:val="Normal"/>
    <w:link w:val="a1"/>
    <w:uiPriority w:val="99"/>
    <w:rsid w:val="008C70CB"/>
    <w:pPr>
      <w:shd w:val="clear" w:color="auto" w:fill="FFFFFF"/>
      <w:spacing w:line="278" w:lineRule="exact"/>
      <w:jc w:val="right"/>
    </w:pPr>
    <w:rPr>
      <w:rFonts w:ascii="Times New Roman" w:eastAsia="Times New Roman" w:hAnsi="Times New Roman" w:cs="Times New Roman"/>
      <w:spacing w:val="-2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6</Pages>
  <Words>902</Words>
  <Characters>5148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ivlev</dc:creator>
  <cp:keywords/>
  <dc:description/>
  <cp:lastModifiedBy>Владелец 2</cp:lastModifiedBy>
  <cp:revision>3</cp:revision>
  <dcterms:created xsi:type="dcterms:W3CDTF">2020-03-04T05:24:00Z</dcterms:created>
  <dcterms:modified xsi:type="dcterms:W3CDTF">2020-03-05T07:49:00Z</dcterms:modified>
</cp:coreProperties>
</file>