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902" w:rsidRPr="007E172F" w:rsidRDefault="003B2902" w:rsidP="00E51C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172F">
        <w:rPr>
          <w:rFonts w:ascii="Times New Roman" w:hAnsi="Times New Roman"/>
          <w:b/>
          <w:sz w:val="28"/>
          <w:szCs w:val="28"/>
        </w:rPr>
        <w:t xml:space="preserve">Реестр озелененных территорий </w:t>
      </w:r>
      <w:r>
        <w:rPr>
          <w:rFonts w:ascii="Times New Roman" w:hAnsi="Times New Roman"/>
          <w:b/>
          <w:sz w:val="28"/>
          <w:szCs w:val="28"/>
        </w:rPr>
        <w:t>Южнен</w:t>
      </w:r>
      <w:r w:rsidRPr="007E172F">
        <w:rPr>
          <w:rFonts w:ascii="Times New Roman" w:hAnsi="Times New Roman"/>
          <w:b/>
          <w:sz w:val="28"/>
          <w:szCs w:val="28"/>
        </w:rPr>
        <w:t>ского сельского поселения Белореченского района</w:t>
      </w:r>
    </w:p>
    <w:p w:rsidR="003B2902" w:rsidRPr="007E172F" w:rsidRDefault="003B2902" w:rsidP="00BB52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E172F">
        <w:rPr>
          <w:rFonts w:ascii="Times New Roman" w:hAnsi="Times New Roman"/>
          <w:b/>
          <w:sz w:val="28"/>
          <w:szCs w:val="28"/>
        </w:rPr>
        <w:t>по состоянию на 01.01.2020 г.</w:t>
      </w:r>
    </w:p>
    <w:p w:rsidR="003B2902" w:rsidRPr="00E51CF3" w:rsidRDefault="003B2902" w:rsidP="00BB52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2268"/>
        <w:gridCol w:w="1134"/>
        <w:gridCol w:w="1701"/>
        <w:gridCol w:w="3544"/>
        <w:gridCol w:w="1985"/>
        <w:gridCol w:w="2268"/>
        <w:gridCol w:w="1559"/>
      </w:tblGrid>
      <w:tr w:rsidR="003B2902" w:rsidRPr="002104EB" w:rsidTr="002104EB">
        <w:tc>
          <w:tcPr>
            <w:tcW w:w="675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8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Расположение земельных участков</w:t>
            </w:r>
          </w:p>
        </w:tc>
        <w:tc>
          <w:tcPr>
            <w:tcW w:w="1134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Площадь (кв.м)</w:t>
            </w:r>
          </w:p>
        </w:tc>
        <w:tc>
          <w:tcPr>
            <w:tcW w:w="1701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Целевое назначение</w:t>
            </w:r>
          </w:p>
        </w:tc>
        <w:tc>
          <w:tcPr>
            <w:tcW w:w="3544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Имущественные права</w:t>
            </w:r>
          </w:p>
        </w:tc>
        <w:tc>
          <w:tcPr>
            <w:tcW w:w="1985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 озелененной территории, наименование</w:t>
            </w:r>
          </w:p>
        </w:tc>
        <w:tc>
          <w:tcPr>
            <w:tcW w:w="2268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Характеристика зеленых насаждений</w:t>
            </w:r>
          </w:p>
        </w:tc>
        <w:tc>
          <w:tcPr>
            <w:tcW w:w="1559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Выдано порубочных билетов</w:t>
            </w:r>
          </w:p>
        </w:tc>
      </w:tr>
      <w:tr w:rsidR="003B2902" w:rsidRPr="002104EB" w:rsidTr="002104EB">
        <w:tc>
          <w:tcPr>
            <w:tcW w:w="675" w:type="dxa"/>
          </w:tcPr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п.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Южный</w:t>
            </w:r>
            <w:r w:rsidRPr="002104E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,  ул.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Парковая и ул. Переездная</w:t>
            </w:r>
          </w:p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B2902" w:rsidRPr="002104EB" w:rsidRDefault="003B2902" w:rsidP="002104E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23:39: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1002001</w:t>
            </w:r>
            <w:r w:rsidRPr="002104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691</w:t>
            </w:r>
          </w:p>
        </w:tc>
        <w:tc>
          <w:tcPr>
            <w:tcW w:w="1134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1265</w:t>
            </w:r>
          </w:p>
        </w:tc>
        <w:tc>
          <w:tcPr>
            <w:tcW w:w="1701" w:type="dxa"/>
          </w:tcPr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3544" w:type="dxa"/>
          </w:tcPr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процессе оформления</w:t>
            </w:r>
          </w:p>
        </w:tc>
        <w:tc>
          <w:tcPr>
            <w:tcW w:w="1985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Парк</w:t>
            </w:r>
          </w:p>
        </w:tc>
        <w:tc>
          <w:tcPr>
            <w:tcW w:w="2268" w:type="dxa"/>
          </w:tcPr>
          <w:p w:rsidR="003B2902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Сосны </w:t>
            </w:r>
          </w:p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Туи</w:t>
            </w:r>
          </w:p>
        </w:tc>
        <w:tc>
          <w:tcPr>
            <w:tcW w:w="1559" w:type="dxa"/>
          </w:tcPr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3B2902" w:rsidRPr="002104EB" w:rsidTr="002104EB">
        <w:tc>
          <w:tcPr>
            <w:tcW w:w="675" w:type="dxa"/>
          </w:tcPr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3B2902" w:rsidRDefault="003B2902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п.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Новый, ул. Есенина и ул. Малая</w:t>
            </w:r>
          </w:p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B2902" w:rsidRPr="002104EB" w:rsidRDefault="003B2902" w:rsidP="002104E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23:39: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1003001</w:t>
            </w:r>
            <w:r w:rsidRPr="002104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712</w:t>
            </w:r>
          </w:p>
        </w:tc>
        <w:tc>
          <w:tcPr>
            <w:tcW w:w="1134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13874</w:t>
            </w:r>
          </w:p>
        </w:tc>
        <w:tc>
          <w:tcPr>
            <w:tcW w:w="1701" w:type="dxa"/>
          </w:tcPr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3544" w:type="dxa"/>
          </w:tcPr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Южнен</w:t>
            </w:r>
            <w:r w:rsidRPr="002104E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ского сельского поселения, постоянное (бессрочное) пользование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, право зарегистрировано от 30.01.2019 г. № 23:39:1003001:712-23/007/2019-1.</w:t>
            </w:r>
          </w:p>
        </w:tc>
        <w:tc>
          <w:tcPr>
            <w:tcW w:w="1985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Сквер</w:t>
            </w:r>
          </w:p>
        </w:tc>
        <w:tc>
          <w:tcPr>
            <w:tcW w:w="2268" w:type="dxa"/>
          </w:tcPr>
          <w:p w:rsidR="003B2902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Шелковица </w:t>
            </w:r>
          </w:p>
          <w:p w:rsidR="003B2902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lang w:eastAsia="ru-RU"/>
              </w:rPr>
              <w:t>Ясень</w:t>
            </w:r>
          </w:p>
          <w:p w:rsidR="003B2902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Дуб</w:t>
            </w:r>
          </w:p>
          <w:p w:rsidR="003B2902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Алыча </w:t>
            </w:r>
          </w:p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Яблоня</w:t>
            </w:r>
          </w:p>
        </w:tc>
        <w:tc>
          <w:tcPr>
            <w:tcW w:w="1559" w:type="dxa"/>
          </w:tcPr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3B2902" w:rsidRDefault="003B2902"/>
    <w:p w:rsidR="003B2902" w:rsidRDefault="003B2902"/>
    <w:sectPr w:rsidR="003B2902" w:rsidSect="00BA2A4F">
      <w:headerReference w:type="default" r:id="rId6"/>
      <w:pgSz w:w="16838" w:h="11906" w:orient="landscape"/>
      <w:pgMar w:top="1135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902" w:rsidRDefault="003B2902" w:rsidP="00BA2A4F">
      <w:pPr>
        <w:spacing w:after="0" w:line="240" w:lineRule="auto"/>
      </w:pPr>
      <w:r>
        <w:separator/>
      </w:r>
    </w:p>
  </w:endnote>
  <w:endnote w:type="continuationSeparator" w:id="1">
    <w:p w:rsidR="003B2902" w:rsidRDefault="003B2902" w:rsidP="00BA2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902" w:rsidRDefault="003B2902" w:rsidP="00BA2A4F">
      <w:pPr>
        <w:spacing w:after="0" w:line="240" w:lineRule="auto"/>
      </w:pPr>
      <w:r>
        <w:separator/>
      </w:r>
    </w:p>
  </w:footnote>
  <w:footnote w:type="continuationSeparator" w:id="1">
    <w:p w:rsidR="003B2902" w:rsidRDefault="003B2902" w:rsidP="00BA2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02" w:rsidRDefault="003B2902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3B2902" w:rsidRDefault="003B290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07E9"/>
    <w:rsid w:val="000467B3"/>
    <w:rsid w:val="0006449E"/>
    <w:rsid w:val="00127DEE"/>
    <w:rsid w:val="00187825"/>
    <w:rsid w:val="002104EB"/>
    <w:rsid w:val="003B2902"/>
    <w:rsid w:val="00493BEC"/>
    <w:rsid w:val="004C1DD7"/>
    <w:rsid w:val="005107E9"/>
    <w:rsid w:val="00561690"/>
    <w:rsid w:val="0068173A"/>
    <w:rsid w:val="00690B40"/>
    <w:rsid w:val="006B643F"/>
    <w:rsid w:val="006C1422"/>
    <w:rsid w:val="006D4824"/>
    <w:rsid w:val="006E4884"/>
    <w:rsid w:val="0076308F"/>
    <w:rsid w:val="00774B54"/>
    <w:rsid w:val="007E172F"/>
    <w:rsid w:val="007F435C"/>
    <w:rsid w:val="008B2DB0"/>
    <w:rsid w:val="008B7743"/>
    <w:rsid w:val="00971DF2"/>
    <w:rsid w:val="009D4119"/>
    <w:rsid w:val="00A10296"/>
    <w:rsid w:val="00AB00D2"/>
    <w:rsid w:val="00B30712"/>
    <w:rsid w:val="00B661DC"/>
    <w:rsid w:val="00B76EA5"/>
    <w:rsid w:val="00BA2A4F"/>
    <w:rsid w:val="00BB52E0"/>
    <w:rsid w:val="00C36951"/>
    <w:rsid w:val="00CB30AF"/>
    <w:rsid w:val="00CC5584"/>
    <w:rsid w:val="00D53B0C"/>
    <w:rsid w:val="00D74528"/>
    <w:rsid w:val="00D930D6"/>
    <w:rsid w:val="00E51CF3"/>
    <w:rsid w:val="00E92E34"/>
    <w:rsid w:val="00F80C8D"/>
    <w:rsid w:val="00FA4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EA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51CF3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BA2A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A2A4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A2A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A2A4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10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102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140</TotalTime>
  <Pages>1</Pages>
  <Words>116</Words>
  <Characters>666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kosenko</dc:creator>
  <cp:keywords/>
  <dc:description/>
  <cp:lastModifiedBy>Владелец 2</cp:lastModifiedBy>
  <cp:revision>22</cp:revision>
  <cp:lastPrinted>2020-02-26T07:56:00Z</cp:lastPrinted>
  <dcterms:created xsi:type="dcterms:W3CDTF">2016-09-22T12:08:00Z</dcterms:created>
  <dcterms:modified xsi:type="dcterms:W3CDTF">2020-03-02T12:49:00Z</dcterms:modified>
</cp:coreProperties>
</file>